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BB" w:rsidRPr="00AF14BB" w:rsidRDefault="00DA4F32" w:rsidP="00AF14BB">
      <w:pPr>
        <w:rPr>
          <w:b/>
        </w:rPr>
      </w:pPr>
      <w:r>
        <w:br/>
      </w:r>
      <w:r w:rsidR="008566AE" w:rsidRPr="00AF14BB">
        <w:rPr>
          <w:b/>
        </w:rPr>
        <w:t xml:space="preserve">                                                            </w:t>
      </w:r>
      <w:r w:rsidR="00D342BB" w:rsidRPr="00AF14BB">
        <w:rPr>
          <w:b/>
        </w:rPr>
        <w:br/>
      </w:r>
      <w:r w:rsidR="00AF14BB" w:rsidRPr="00AF14BB">
        <w:rPr>
          <w:b/>
        </w:rPr>
        <w:t xml:space="preserve">   OŚWIADCZENIE O ZAPOZNANIU SIĘ Z ZASADAMI PRZETWARZANIA DANYCH OSOBOWYCH I DANYCH                          </w:t>
      </w:r>
    </w:p>
    <w:p w:rsidR="00153507" w:rsidRPr="00DA4F32" w:rsidRDefault="00AF14BB" w:rsidP="00AF14BB">
      <w:r w:rsidRPr="00AF14BB">
        <w:rPr>
          <w:b/>
        </w:rPr>
        <w:t xml:space="preserve">                                                                   DOTYCZĄCYCH ZDROWIA</w:t>
      </w:r>
      <w:r>
        <w:br/>
      </w:r>
      <w:r>
        <w:br/>
        <w:t>Projekt „Zdrowy pracownik w Zagłębiowskim Centrum Onkologii”</w:t>
      </w:r>
      <w:r>
        <w:br/>
      </w:r>
      <w:r>
        <w:br/>
        <w:t>Ja niżej podpisany/a</w:t>
      </w:r>
      <w:r>
        <w:br/>
      </w:r>
      <w:r>
        <w:br/>
        <w:t>…………………………………………………………..</w:t>
      </w:r>
      <w:r>
        <w:br/>
      </w:r>
      <w:r>
        <w:br/>
        <w:t>oświadczam, że:</w:t>
      </w:r>
      <w:r>
        <w:br/>
      </w:r>
      <w:r>
        <w:br/>
        <w:t>1. Otrzymałem/</w:t>
      </w:r>
      <w:proofErr w:type="spellStart"/>
      <w:r>
        <w:t>am</w:t>
      </w:r>
      <w:proofErr w:type="spellEnd"/>
      <w:r>
        <w:t xml:space="preserve"> klauzulę informacyjną dotyczącą przetwarzania moich danych osobowych.</w:t>
      </w:r>
      <w:r>
        <w:br/>
        <w:t>2. Zostałem/</w:t>
      </w:r>
      <w:proofErr w:type="spellStart"/>
      <w:r>
        <w:t>am</w:t>
      </w:r>
      <w:proofErr w:type="spellEnd"/>
      <w:r>
        <w:t xml:space="preserve"> poinformowany/a o:</w:t>
      </w:r>
      <w:r>
        <w:br/>
      </w:r>
      <w:r>
        <w:br/>
        <w:t>* administratorze danych,</w:t>
      </w:r>
      <w:r>
        <w:br/>
        <w:t>* celach przetwarzania,</w:t>
      </w:r>
      <w:bookmarkStart w:id="0" w:name="_GoBack"/>
      <w:bookmarkEnd w:id="0"/>
      <w:r>
        <w:br/>
        <w:t>* podstawach prawnych przetwarzania,</w:t>
      </w:r>
      <w:r>
        <w:br/>
        <w:t>* odbiorcach danych,</w:t>
      </w:r>
      <w:r>
        <w:br/>
        <w:t>* okresie przechowywania danych,</w:t>
      </w:r>
      <w:r>
        <w:br/>
        <w:t>* przysługujących mi prawach wynikających z RODO.</w:t>
      </w:r>
      <w:r>
        <w:br/>
      </w:r>
      <w:r>
        <w:br/>
        <w:t>3. Przyjmuję do wiadomości, że w związku z realizacją projektu mogą być przetwarzane dane dotyczące mojego zdrowia wyłącznie w zakresie niezbędnym do organizacji i rozliczenia wsparcia oraz zgodnie z obowiązującymi przepisami prawa.</w:t>
      </w:r>
      <w:r>
        <w:br/>
        <w:t>4. Zobowiązuję się do przekazywania wyłącznie danych niezbędnych do realizacji projektu.</w:t>
      </w:r>
      <w:r>
        <w:br/>
        <w:t>5. Potwierdzam zapoznanie się z zasadami ochrony danych obowiązującymi w projekcie.</w:t>
      </w:r>
      <w:r>
        <w:br/>
      </w:r>
      <w:r>
        <w:br/>
        <w:t>Data ……………………………………………………………….……………</w:t>
      </w:r>
      <w:r>
        <w:br/>
      </w:r>
      <w:r>
        <w:br/>
        <w:t>Podpis uczestnika……………………..……………………………………</w:t>
      </w:r>
    </w:p>
    <w:sectPr w:rsidR="00153507" w:rsidRPr="00DA4F32" w:rsidSect="00D43ECA">
      <w:headerReference w:type="default" r:id="rId6"/>
      <w:foot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156" w:rsidRDefault="00214156" w:rsidP="0050214D">
      <w:pPr>
        <w:spacing w:after="0" w:line="240" w:lineRule="auto"/>
      </w:pPr>
      <w:r>
        <w:separator/>
      </w:r>
    </w:p>
  </w:endnote>
  <w:endnote w:type="continuationSeparator" w:id="0">
    <w:p w:rsidR="00214156" w:rsidRDefault="00214156" w:rsidP="0050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B7F" w:rsidRPr="00D56F95" w:rsidRDefault="00017B7F" w:rsidP="00017B7F">
    <w:pPr>
      <w:pStyle w:val="Stopka"/>
      <w:jc w:val="center"/>
      <w:rPr>
        <w:b/>
      </w:rPr>
    </w:pPr>
    <w:r w:rsidRPr="00D56F95">
      <w:rPr>
        <w:b/>
      </w:rPr>
      <w:t>Projekt „ Zdrowy pracownik w Zagłębiowskim Centrum Onkologii”</w:t>
    </w:r>
  </w:p>
  <w:p w:rsidR="00017B7F" w:rsidRDefault="00017B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156" w:rsidRDefault="00214156" w:rsidP="0050214D">
      <w:pPr>
        <w:spacing w:after="0" w:line="240" w:lineRule="auto"/>
      </w:pPr>
      <w:r>
        <w:separator/>
      </w:r>
    </w:p>
  </w:footnote>
  <w:footnote w:type="continuationSeparator" w:id="0">
    <w:p w:rsidR="00214156" w:rsidRDefault="00214156" w:rsidP="00502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156" w:rsidRDefault="00BA201F" w:rsidP="00BA201F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4724400" cy="657225"/>
          <wp:effectExtent l="0" t="0" r="0" b="9525"/>
          <wp:docPr id="1" name="Obraz 1" descr="C:\Users\Jseweryn\AppData\Local\Microsoft\Windows\INetCache\Content.Word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seweryn\AppData\Local\Microsoft\Windows\INetCache\Content.Word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AF"/>
    <w:rsid w:val="00017B7F"/>
    <w:rsid w:val="000605BC"/>
    <w:rsid w:val="00074789"/>
    <w:rsid w:val="000C1E48"/>
    <w:rsid w:val="000E3039"/>
    <w:rsid w:val="00121688"/>
    <w:rsid w:val="00121794"/>
    <w:rsid w:val="00153507"/>
    <w:rsid w:val="00164DBD"/>
    <w:rsid w:val="00174412"/>
    <w:rsid w:val="0018718D"/>
    <w:rsid w:val="001C6ED3"/>
    <w:rsid w:val="001D521A"/>
    <w:rsid w:val="00214156"/>
    <w:rsid w:val="0040700A"/>
    <w:rsid w:val="004463A1"/>
    <w:rsid w:val="004E7405"/>
    <w:rsid w:val="0050214D"/>
    <w:rsid w:val="005D5B7D"/>
    <w:rsid w:val="005E34D0"/>
    <w:rsid w:val="00687635"/>
    <w:rsid w:val="006B7B1F"/>
    <w:rsid w:val="00711BC1"/>
    <w:rsid w:val="00711BDB"/>
    <w:rsid w:val="007B20BF"/>
    <w:rsid w:val="007B5B44"/>
    <w:rsid w:val="007E2BAF"/>
    <w:rsid w:val="00814BF9"/>
    <w:rsid w:val="008566AE"/>
    <w:rsid w:val="00917696"/>
    <w:rsid w:val="00A10BAB"/>
    <w:rsid w:val="00A52202"/>
    <w:rsid w:val="00A5408F"/>
    <w:rsid w:val="00A64F08"/>
    <w:rsid w:val="00AB5DEF"/>
    <w:rsid w:val="00AF14BB"/>
    <w:rsid w:val="00AF3065"/>
    <w:rsid w:val="00B6370E"/>
    <w:rsid w:val="00BA201F"/>
    <w:rsid w:val="00BF28AF"/>
    <w:rsid w:val="00C04B65"/>
    <w:rsid w:val="00C13A13"/>
    <w:rsid w:val="00C22DB3"/>
    <w:rsid w:val="00C41CE2"/>
    <w:rsid w:val="00CE45EF"/>
    <w:rsid w:val="00D342BB"/>
    <w:rsid w:val="00D40130"/>
    <w:rsid w:val="00D4213A"/>
    <w:rsid w:val="00D43ECA"/>
    <w:rsid w:val="00D854FF"/>
    <w:rsid w:val="00DA2A8D"/>
    <w:rsid w:val="00DA4F32"/>
    <w:rsid w:val="00E24B61"/>
    <w:rsid w:val="00E266B2"/>
    <w:rsid w:val="00EA6B25"/>
    <w:rsid w:val="00F15E2F"/>
    <w:rsid w:val="00F5506F"/>
    <w:rsid w:val="00FA26FA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707F8-3C28-4747-A9A3-03A5AE14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14D"/>
  </w:style>
  <w:style w:type="paragraph" w:styleId="Stopka">
    <w:name w:val="footer"/>
    <w:basedOn w:val="Normalny"/>
    <w:link w:val="StopkaZnak"/>
    <w:uiPriority w:val="99"/>
    <w:unhideWhenUsed/>
    <w:rsid w:val="00502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14D"/>
  </w:style>
  <w:style w:type="paragraph" w:styleId="Akapitzlist">
    <w:name w:val="List Paragraph"/>
    <w:basedOn w:val="Normalny"/>
    <w:uiPriority w:val="34"/>
    <w:qFormat/>
    <w:rsid w:val="00C41CE2"/>
    <w:pPr>
      <w:ind w:left="720"/>
      <w:contextualSpacing/>
    </w:pPr>
  </w:style>
  <w:style w:type="table" w:styleId="Tabela-Siatka">
    <w:name w:val="Table Grid"/>
    <w:basedOn w:val="Standardowy"/>
    <w:uiPriority w:val="39"/>
    <w:rsid w:val="00D43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16088457</Template>
  <TotalTime>2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Laskawiec</dc:creator>
  <cp:keywords/>
  <dc:description/>
  <cp:lastModifiedBy>Justyna Miękińska-Seweryn</cp:lastModifiedBy>
  <cp:revision>5</cp:revision>
  <dcterms:created xsi:type="dcterms:W3CDTF">2026-06-26T05:38:00Z</dcterms:created>
  <dcterms:modified xsi:type="dcterms:W3CDTF">2026-07-30T06:18:00Z</dcterms:modified>
</cp:coreProperties>
</file>